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6A91" w:rsidRPr="00541309" w:rsidRDefault="008F2F8C" w:rsidP="00F46E7F">
      <w:pPr>
        <w:jc w:val="center"/>
        <w:rPr>
          <w:rFonts w:ascii="ＭＳ Ｐゴシック" w:eastAsia="ＭＳ Ｐゴシック" w:hAnsi="ＭＳ Ｐゴシック"/>
          <w:sz w:val="32"/>
        </w:rPr>
      </w:pPr>
      <w:r>
        <w:rPr>
          <w:rFonts w:ascii="ＭＳ Ｐゴシック" w:eastAsia="ＭＳ Ｐゴシック" w:hAnsi="ＭＳ Ｐゴシック" w:hint="eastAsia"/>
          <w:sz w:val="32"/>
        </w:rPr>
        <w:t>弘前圏域定住自立圏共生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  <w:sz w:val="32"/>
        </w:rPr>
        <w:t>ビジョン</w:t>
      </w:r>
      <w:r w:rsidR="0029417A">
        <w:rPr>
          <w:rFonts w:ascii="ＭＳ Ｐゴシック" w:eastAsia="ＭＳ Ｐゴシック" w:hAnsi="ＭＳ Ｐゴシック" w:hint="eastAsia"/>
          <w:sz w:val="32"/>
        </w:rPr>
        <w:t>懇談会委員</w:t>
      </w:r>
      <w:r w:rsidR="00151EB1" w:rsidRPr="00541309">
        <w:rPr>
          <w:rFonts w:ascii="ＭＳ Ｐゴシック" w:eastAsia="ＭＳ Ｐゴシック" w:hAnsi="ＭＳ Ｐゴシック" w:hint="eastAsia"/>
          <w:sz w:val="32"/>
        </w:rPr>
        <w:t>応募</w:t>
      </w:r>
      <w:r w:rsidR="00DC3576">
        <w:rPr>
          <w:rFonts w:ascii="ＭＳ Ｐゴシック" w:eastAsia="ＭＳ Ｐゴシック" w:hAnsi="ＭＳ Ｐゴシック" w:hint="eastAsia"/>
          <w:sz w:val="32"/>
        </w:rPr>
        <w:t>用紙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2"/>
        <w:gridCol w:w="2794"/>
        <w:gridCol w:w="2658"/>
      </w:tblGrid>
      <w:tr w:rsidR="00292141" w:rsidRPr="00541309">
        <w:trPr>
          <w:trHeight w:val="398"/>
        </w:trPr>
        <w:tc>
          <w:tcPr>
            <w:tcW w:w="4492" w:type="dxa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■氏名（ふりがな）</w:t>
            </w:r>
          </w:p>
        </w:tc>
        <w:tc>
          <w:tcPr>
            <w:tcW w:w="2794" w:type="dxa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■生年月日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■職業</w:t>
            </w:r>
          </w:p>
        </w:tc>
      </w:tr>
      <w:tr w:rsidR="00292141" w:rsidRPr="00541309" w:rsidTr="00940FA5">
        <w:trPr>
          <w:trHeight w:val="491"/>
        </w:trPr>
        <w:tc>
          <w:tcPr>
            <w:tcW w:w="4492" w:type="dxa"/>
            <w:vMerge w:val="restart"/>
            <w:shd w:val="clear" w:color="auto" w:fill="auto"/>
            <w:vAlign w:val="center"/>
          </w:tcPr>
          <w:p w:rsidR="00292141" w:rsidRPr="00EB3028" w:rsidRDefault="00292141" w:rsidP="00940FA5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  <w:p w:rsidR="00EB3028" w:rsidRPr="00EB3028" w:rsidRDefault="00EB3028" w:rsidP="00940FA5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794" w:type="dxa"/>
            <w:shd w:val="clear" w:color="auto" w:fill="auto"/>
            <w:vAlign w:val="center"/>
          </w:tcPr>
          <w:p w:rsidR="00292141" w:rsidRPr="00541309" w:rsidRDefault="00292141" w:rsidP="00940FA5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 xml:space="preserve">　　　年　　　月　　　日</w:t>
            </w:r>
          </w:p>
        </w:tc>
        <w:tc>
          <w:tcPr>
            <w:tcW w:w="2658" w:type="dxa"/>
            <w:vMerge w:val="restart"/>
            <w:shd w:val="clear" w:color="auto" w:fill="auto"/>
            <w:vAlign w:val="center"/>
          </w:tcPr>
          <w:p w:rsidR="00292141" w:rsidRPr="00541309" w:rsidRDefault="00292141" w:rsidP="00940FA5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292141" w:rsidRPr="00541309">
        <w:trPr>
          <w:trHeight w:val="385"/>
        </w:trPr>
        <w:tc>
          <w:tcPr>
            <w:tcW w:w="4492" w:type="dxa"/>
            <w:vMerge/>
            <w:shd w:val="clear" w:color="auto" w:fill="auto"/>
          </w:tcPr>
          <w:p w:rsidR="00292141" w:rsidRPr="00541309" w:rsidRDefault="0029214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794" w:type="dxa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■性別</w:t>
            </w:r>
          </w:p>
        </w:tc>
        <w:tc>
          <w:tcPr>
            <w:tcW w:w="2658" w:type="dxa"/>
            <w:vMerge/>
            <w:shd w:val="clear" w:color="auto" w:fill="auto"/>
          </w:tcPr>
          <w:p w:rsidR="00292141" w:rsidRPr="00541309" w:rsidRDefault="0029214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92141" w:rsidRPr="00541309">
        <w:trPr>
          <w:trHeight w:val="479"/>
        </w:trPr>
        <w:tc>
          <w:tcPr>
            <w:tcW w:w="4492" w:type="dxa"/>
            <w:vMerge/>
            <w:shd w:val="clear" w:color="auto" w:fill="auto"/>
          </w:tcPr>
          <w:p w:rsidR="00292141" w:rsidRPr="00541309" w:rsidRDefault="0029214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794" w:type="dxa"/>
            <w:shd w:val="clear" w:color="auto" w:fill="auto"/>
            <w:vAlign w:val="center"/>
          </w:tcPr>
          <w:p w:rsidR="00371405" w:rsidRPr="00541309" w:rsidRDefault="00371405" w:rsidP="00371405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658" w:type="dxa"/>
            <w:vMerge/>
            <w:shd w:val="clear" w:color="auto" w:fill="auto"/>
          </w:tcPr>
          <w:p w:rsidR="00292141" w:rsidRPr="00541309" w:rsidRDefault="0029214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92141" w:rsidRPr="00541309">
        <w:trPr>
          <w:trHeight w:val="233"/>
        </w:trPr>
        <w:tc>
          <w:tcPr>
            <w:tcW w:w="4492" w:type="dxa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■住所</w:t>
            </w:r>
          </w:p>
        </w:tc>
        <w:tc>
          <w:tcPr>
            <w:tcW w:w="5452" w:type="dxa"/>
            <w:gridSpan w:val="2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■電話番号</w:t>
            </w:r>
          </w:p>
        </w:tc>
      </w:tr>
      <w:tr w:rsidR="00292141" w:rsidRPr="00541309">
        <w:trPr>
          <w:trHeight w:val="431"/>
        </w:trPr>
        <w:tc>
          <w:tcPr>
            <w:tcW w:w="4492" w:type="dxa"/>
            <w:vMerge w:val="restart"/>
            <w:shd w:val="clear" w:color="auto" w:fill="auto"/>
          </w:tcPr>
          <w:p w:rsidR="00292141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 xml:space="preserve">〒　　　</w:t>
            </w:r>
            <w:r w:rsidR="00A60B93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Pr="00541309">
              <w:rPr>
                <w:rFonts w:ascii="ＭＳ Ｐゴシック" w:eastAsia="ＭＳ Ｐゴシック" w:hAnsi="ＭＳ Ｐゴシック" w:hint="eastAsia"/>
              </w:rPr>
              <w:t>－</w:t>
            </w:r>
          </w:p>
          <w:p w:rsidR="00940FA5" w:rsidRPr="00541309" w:rsidRDefault="00940FA5" w:rsidP="0029214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452" w:type="dxa"/>
            <w:gridSpan w:val="2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 xml:space="preserve">（　　</w:t>
            </w:r>
            <w:r w:rsidR="00A60B93">
              <w:rPr>
                <w:rFonts w:ascii="ＭＳ Ｐゴシック" w:eastAsia="ＭＳ Ｐゴシック" w:hAnsi="ＭＳ Ｐゴシック" w:hint="eastAsia"/>
              </w:rPr>
              <w:t xml:space="preserve">　　　　　</w:t>
            </w:r>
            <w:r w:rsidRPr="00541309">
              <w:rPr>
                <w:rFonts w:ascii="ＭＳ Ｐゴシック" w:eastAsia="ＭＳ Ｐゴシック" w:hAnsi="ＭＳ Ｐゴシック" w:hint="eastAsia"/>
              </w:rPr>
              <w:t xml:space="preserve">　）　</w:t>
            </w:r>
            <w:r w:rsidR="00157EC8" w:rsidRPr="00541309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A60B93">
              <w:rPr>
                <w:rFonts w:ascii="ＭＳ Ｐゴシック" w:eastAsia="ＭＳ Ｐゴシック" w:hAnsi="ＭＳ Ｐゴシック" w:hint="eastAsia"/>
              </w:rPr>
              <w:t xml:space="preserve">　　　　　</w:t>
            </w:r>
            <w:r w:rsidR="00157EC8" w:rsidRPr="00541309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541309">
              <w:rPr>
                <w:rFonts w:ascii="ＭＳ Ｐゴシック" w:eastAsia="ＭＳ Ｐゴシック" w:hAnsi="ＭＳ Ｐゴシック" w:hint="eastAsia"/>
              </w:rPr>
              <w:t>－</w:t>
            </w:r>
          </w:p>
        </w:tc>
      </w:tr>
      <w:tr w:rsidR="00292141" w:rsidRPr="00541309">
        <w:trPr>
          <w:trHeight w:val="271"/>
        </w:trPr>
        <w:tc>
          <w:tcPr>
            <w:tcW w:w="4492" w:type="dxa"/>
            <w:vMerge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452" w:type="dxa"/>
            <w:gridSpan w:val="2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■E-mail</w:t>
            </w:r>
          </w:p>
        </w:tc>
      </w:tr>
      <w:tr w:rsidR="00292141" w:rsidRPr="00541309">
        <w:trPr>
          <w:trHeight w:val="394"/>
        </w:trPr>
        <w:tc>
          <w:tcPr>
            <w:tcW w:w="4492" w:type="dxa"/>
            <w:vMerge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452" w:type="dxa"/>
            <w:gridSpan w:val="2"/>
            <w:shd w:val="clear" w:color="auto" w:fill="auto"/>
            <w:vAlign w:val="center"/>
          </w:tcPr>
          <w:p w:rsidR="00292141" w:rsidRPr="00541309" w:rsidRDefault="00292141" w:rsidP="00292141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 xml:space="preserve">　　　　　　　　　</w:t>
            </w:r>
            <w:r w:rsidR="00A60B93">
              <w:rPr>
                <w:rFonts w:ascii="ＭＳ Ｐゴシック" w:eastAsia="ＭＳ Ｐゴシック" w:hAnsi="ＭＳ Ｐゴシック" w:hint="eastAsia"/>
              </w:rPr>
              <w:t xml:space="preserve">　　　　　　　　</w:t>
            </w:r>
            <w:r w:rsidRPr="00541309">
              <w:rPr>
                <w:rFonts w:ascii="ＭＳ Ｐゴシック" w:eastAsia="ＭＳ Ｐゴシック" w:hAnsi="ＭＳ Ｐゴシック" w:hint="eastAsia"/>
              </w:rPr>
              <w:t xml:space="preserve">　@</w:t>
            </w:r>
          </w:p>
        </w:tc>
      </w:tr>
      <w:tr w:rsidR="00DE4C19" w:rsidRPr="00541309" w:rsidTr="00857F23">
        <w:trPr>
          <w:trHeight w:val="411"/>
        </w:trPr>
        <w:tc>
          <w:tcPr>
            <w:tcW w:w="9944" w:type="dxa"/>
            <w:gridSpan w:val="3"/>
            <w:shd w:val="clear" w:color="auto" w:fill="auto"/>
            <w:vAlign w:val="center"/>
          </w:tcPr>
          <w:p w:rsidR="00857F23" w:rsidRPr="00857F23" w:rsidRDefault="00DE4C19" w:rsidP="00857F23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■過去に</w:t>
            </w:r>
            <w:r w:rsidR="004D5E2A">
              <w:rPr>
                <w:rFonts w:ascii="ＭＳ Ｐゴシック" w:eastAsia="ＭＳ Ｐゴシック" w:hAnsi="ＭＳ Ｐゴシック" w:hint="eastAsia"/>
              </w:rPr>
              <w:t>県</w:t>
            </w:r>
            <w:r w:rsidR="004D5E2A">
              <w:rPr>
                <w:rFonts w:ascii="ＭＳ Ｐゴシック" w:eastAsia="ＭＳ Ｐゴシック" w:hAnsi="ＭＳ Ｐゴシック"/>
              </w:rPr>
              <w:t>や</w:t>
            </w:r>
            <w:r w:rsidR="004D5E2A">
              <w:rPr>
                <w:rFonts w:ascii="ＭＳ Ｐゴシック" w:eastAsia="ＭＳ Ｐゴシック" w:hAnsi="ＭＳ Ｐゴシック" w:hint="eastAsia"/>
              </w:rPr>
              <w:t>市町村</w:t>
            </w:r>
            <w:r>
              <w:rPr>
                <w:rFonts w:ascii="ＭＳ Ｐゴシック" w:eastAsia="ＭＳ Ｐゴシック" w:hAnsi="ＭＳ Ｐゴシック" w:hint="eastAsia"/>
              </w:rPr>
              <w:t>の</w:t>
            </w:r>
            <w:r w:rsidR="004D5E2A">
              <w:rPr>
                <w:rFonts w:ascii="ＭＳ Ｐゴシック" w:eastAsia="ＭＳ Ｐゴシック" w:hAnsi="ＭＳ Ｐゴシック"/>
              </w:rPr>
              <w:t>会議等の</w:t>
            </w:r>
            <w:r>
              <w:rPr>
                <w:rFonts w:ascii="ＭＳ Ｐゴシック" w:eastAsia="ＭＳ Ｐゴシック" w:hAnsi="ＭＳ Ｐゴシック" w:hint="eastAsia"/>
              </w:rPr>
              <w:t>委員であった場合は記入してください。</w:t>
            </w:r>
            <w:r w:rsidR="00C13EA4" w:rsidRPr="00857F23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="00C13EA4" w:rsidRPr="00857F23">
              <w:rPr>
                <w:rFonts w:ascii="ＭＳ Ｐゴシック" w:eastAsia="ＭＳ Ｐゴシック" w:hAnsi="ＭＳ Ｐゴシック" w:hint="eastAsia"/>
              </w:rPr>
              <w:t>（該当がない場合は空欄）</w:t>
            </w:r>
          </w:p>
        </w:tc>
      </w:tr>
      <w:tr w:rsidR="00DE4C19" w:rsidRPr="00541309" w:rsidTr="00C13EA4">
        <w:trPr>
          <w:trHeight w:val="974"/>
        </w:trPr>
        <w:tc>
          <w:tcPr>
            <w:tcW w:w="9944" w:type="dxa"/>
            <w:gridSpan w:val="3"/>
            <w:shd w:val="clear" w:color="auto" w:fill="auto"/>
            <w:vAlign w:val="center"/>
          </w:tcPr>
          <w:p w:rsidR="00DE4C19" w:rsidRDefault="004D5E2A" w:rsidP="00292141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会議等名：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　　　　　　　　　　　　　　　　　　　　　　　　　　　　　　　　　期間：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年　　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C13EA4">
              <w:rPr>
                <w:rFonts w:ascii="ＭＳ Ｐゴシック" w:eastAsia="ＭＳ Ｐゴシック" w:hAnsi="ＭＳ Ｐゴシック" w:hint="eastAsia"/>
              </w:rPr>
              <w:t>月～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年　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月</w:t>
            </w:r>
          </w:p>
          <w:p w:rsidR="00DE4C19" w:rsidRPr="00C13EA4" w:rsidRDefault="004D5E2A" w:rsidP="00292141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会議等名：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　　　　　　　　　　　　　　　　　　　　　　　　　　　　　　　　　期間：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年　　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C13EA4">
              <w:rPr>
                <w:rFonts w:ascii="ＭＳ Ｐゴシック" w:eastAsia="ＭＳ Ｐゴシック" w:hAnsi="ＭＳ Ｐゴシック" w:hint="eastAsia"/>
              </w:rPr>
              <w:t>月～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年　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C13EA4">
              <w:rPr>
                <w:rFonts w:ascii="ＭＳ Ｐゴシック" w:eastAsia="ＭＳ Ｐゴシック" w:hAnsi="ＭＳ Ｐゴシック" w:hint="eastAsia"/>
              </w:rPr>
              <w:t xml:space="preserve">　月</w:t>
            </w:r>
          </w:p>
        </w:tc>
      </w:tr>
      <w:tr w:rsidR="00292141" w:rsidRPr="00541309">
        <w:trPr>
          <w:trHeight w:val="302"/>
        </w:trPr>
        <w:tc>
          <w:tcPr>
            <w:tcW w:w="9944" w:type="dxa"/>
            <w:gridSpan w:val="3"/>
            <w:shd w:val="clear" w:color="auto" w:fill="auto"/>
          </w:tcPr>
          <w:p w:rsidR="00292141" w:rsidRPr="00541309" w:rsidRDefault="0062611F" w:rsidP="003B13A7">
            <w:pPr>
              <w:rPr>
                <w:rFonts w:ascii="ＭＳ Ｐゴシック" w:eastAsia="ＭＳ Ｐゴシック" w:hAnsi="ＭＳ Ｐゴシック"/>
              </w:rPr>
            </w:pPr>
            <w:r w:rsidRPr="00541309">
              <w:rPr>
                <w:rFonts w:ascii="ＭＳ Ｐゴシック" w:eastAsia="ＭＳ Ｐゴシック" w:hAnsi="ＭＳ Ｐゴシック" w:hint="eastAsia"/>
              </w:rPr>
              <w:t>■</w:t>
            </w:r>
            <w:r w:rsidR="003B13A7">
              <w:rPr>
                <w:rFonts w:ascii="ＭＳ Ｐゴシック" w:eastAsia="ＭＳ Ｐゴシック" w:hAnsi="ＭＳ Ｐゴシック" w:hint="eastAsia"/>
              </w:rPr>
              <w:t>志望動機を</w:t>
            </w:r>
            <w:r w:rsidR="008F2F8C">
              <w:rPr>
                <w:rFonts w:ascii="ＭＳ Ｐゴシック" w:eastAsia="ＭＳ Ｐゴシック" w:hAnsi="ＭＳ Ｐゴシック" w:hint="eastAsia"/>
              </w:rPr>
              <w:t>記入してください。</w:t>
            </w:r>
            <w:r w:rsidR="003B13A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9E6E5F" w:rsidRPr="00541309">
              <w:rPr>
                <w:rFonts w:ascii="ＭＳ Ｐゴシック" w:eastAsia="ＭＳ Ｐゴシック" w:hAnsi="ＭＳ Ｐゴシック" w:hint="eastAsia"/>
              </w:rPr>
              <w:t>（</w:t>
            </w:r>
            <w:r w:rsidR="008F2F8C">
              <w:rPr>
                <w:rFonts w:ascii="ＭＳ Ｐゴシック" w:eastAsia="ＭＳ Ｐゴシック" w:hAnsi="ＭＳ Ｐゴシック" w:hint="eastAsia"/>
              </w:rPr>
              <w:t>4</w:t>
            </w:r>
            <w:r w:rsidR="009E6E5F" w:rsidRPr="00541309">
              <w:rPr>
                <w:rFonts w:ascii="ＭＳ Ｐゴシック" w:eastAsia="ＭＳ Ｐゴシック" w:hAnsi="ＭＳ Ｐゴシック" w:hint="eastAsia"/>
              </w:rPr>
              <w:t>00字</w:t>
            </w:r>
            <w:r w:rsidR="007C1529">
              <w:rPr>
                <w:rFonts w:ascii="ＭＳ Ｐゴシック" w:eastAsia="ＭＳ Ｐゴシック" w:hAnsi="ＭＳ Ｐゴシック" w:hint="eastAsia"/>
              </w:rPr>
              <w:t>以内</w:t>
            </w:r>
            <w:r w:rsidR="009E6E5F" w:rsidRPr="00541309">
              <w:rPr>
                <w:rFonts w:ascii="ＭＳ Ｐゴシック" w:eastAsia="ＭＳ Ｐゴシック" w:hAnsi="ＭＳ Ｐゴシック" w:hint="eastAsia"/>
                <w:sz w:val="22"/>
              </w:rPr>
              <w:t>）</w:t>
            </w:r>
          </w:p>
        </w:tc>
      </w:tr>
      <w:tr w:rsidR="0062611F" w:rsidRPr="00541309" w:rsidTr="003B13A7">
        <w:trPr>
          <w:trHeight w:val="7370"/>
        </w:trPr>
        <w:tc>
          <w:tcPr>
            <w:tcW w:w="994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9E6E5F" w:rsidRPr="00541309" w:rsidRDefault="009E6E5F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:rsidR="00292141" w:rsidRPr="00541309" w:rsidRDefault="00292141">
      <w:pPr>
        <w:rPr>
          <w:rFonts w:ascii="ＭＳ Ｐゴシック" w:eastAsia="ＭＳ Ｐゴシック" w:hAnsi="ＭＳ Ｐゴシック"/>
        </w:rPr>
      </w:pPr>
      <w:r w:rsidRPr="00541309">
        <w:rPr>
          <w:rFonts w:ascii="ＭＳ Ｐゴシック" w:eastAsia="ＭＳ Ｐゴシック" w:hAnsi="ＭＳ Ｐゴシック" w:hint="eastAsia"/>
        </w:rPr>
        <w:t>※記入欄が不足する場合は、別紙としてご記入ください。（様式自由）</w:t>
      </w:r>
    </w:p>
    <w:p w:rsidR="00292141" w:rsidRPr="00541309" w:rsidRDefault="00292141" w:rsidP="0062611F">
      <w:pPr>
        <w:ind w:left="210" w:hangingChars="100" w:hanging="210"/>
        <w:rPr>
          <w:rFonts w:ascii="ＭＳ Ｐゴシック" w:eastAsia="ＭＳ Ｐゴシック" w:hAnsi="ＭＳ Ｐゴシック"/>
        </w:rPr>
      </w:pPr>
      <w:r w:rsidRPr="00541309">
        <w:rPr>
          <w:rFonts w:ascii="ＭＳ Ｐゴシック" w:eastAsia="ＭＳ Ｐゴシック" w:hAnsi="ＭＳ Ｐゴシック" w:hint="eastAsia"/>
        </w:rPr>
        <w:t>※この募集による個人情報は、「</w:t>
      </w:r>
      <w:r w:rsidR="008F2F8C">
        <w:rPr>
          <w:rFonts w:ascii="ＭＳ Ｐゴシック" w:eastAsia="ＭＳ Ｐゴシック" w:hAnsi="ＭＳ Ｐゴシック" w:hint="eastAsia"/>
          <w:szCs w:val="21"/>
        </w:rPr>
        <w:t>弘前圏域定住自立圏共生ビジョン懇談会</w:t>
      </w:r>
      <w:r w:rsidR="000F4E46" w:rsidRPr="00541309">
        <w:rPr>
          <w:rFonts w:ascii="ＭＳ Ｐゴシック" w:eastAsia="ＭＳ Ｐゴシック" w:hAnsi="ＭＳ Ｐゴシック" w:hint="eastAsia"/>
        </w:rPr>
        <w:t>」</w:t>
      </w:r>
      <w:r w:rsidRPr="00541309">
        <w:rPr>
          <w:rFonts w:ascii="ＭＳ Ｐゴシック" w:eastAsia="ＭＳ Ｐゴシック" w:hAnsi="ＭＳ Ｐゴシック" w:hint="eastAsia"/>
        </w:rPr>
        <w:t>公募委員選考の目的以外には使用しません。</w:t>
      </w:r>
    </w:p>
    <w:sectPr w:rsidR="00292141" w:rsidRPr="00541309" w:rsidSect="003B13A7">
      <w:headerReference w:type="default" r:id="rId7"/>
      <w:pgSz w:w="11906" w:h="16838" w:code="9"/>
      <w:pgMar w:top="1134" w:right="964" w:bottom="425" w:left="96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1637" w:rsidRDefault="00E31637" w:rsidP="00292141">
      <w:r>
        <w:separator/>
      </w:r>
    </w:p>
  </w:endnote>
  <w:endnote w:type="continuationSeparator" w:id="0">
    <w:p w:rsidR="00E31637" w:rsidRDefault="00E31637" w:rsidP="00292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1637" w:rsidRDefault="00E31637" w:rsidP="00292141">
      <w:r>
        <w:separator/>
      </w:r>
    </w:p>
  </w:footnote>
  <w:footnote w:type="continuationSeparator" w:id="0">
    <w:p w:rsidR="00E31637" w:rsidRDefault="00E31637" w:rsidP="00292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13A7" w:rsidRPr="003B13A7" w:rsidRDefault="003B13A7" w:rsidP="003B13A7">
    <w:pPr>
      <w:pStyle w:val="a3"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ind w:rightChars="3000" w:right="6300"/>
      <w:rPr>
        <w:rFonts w:ascii="ＭＳ 明朝" w:hAnsi="ＭＳ 明朝" w:hint="eastAsia"/>
        <w:sz w:val="20"/>
        <w:szCs w:val="20"/>
      </w:rPr>
    </w:pPr>
    <w:r w:rsidRPr="003B13A7">
      <w:rPr>
        <w:rFonts w:ascii="ＭＳ 明朝" w:hAnsi="ＭＳ 明朝" w:hint="eastAsia"/>
        <w:sz w:val="20"/>
        <w:szCs w:val="20"/>
      </w:rPr>
      <w:t>【提出先】</w:t>
    </w:r>
  </w:p>
  <w:p w:rsidR="003B13A7" w:rsidRPr="003B13A7" w:rsidRDefault="003B13A7" w:rsidP="003B13A7">
    <w:pPr>
      <w:pStyle w:val="a3"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ind w:rightChars="3000" w:right="6300"/>
      <w:rPr>
        <w:rFonts w:ascii="ＭＳ 明朝" w:hAnsi="ＭＳ 明朝" w:hint="eastAsia"/>
        <w:sz w:val="20"/>
        <w:szCs w:val="20"/>
      </w:rPr>
    </w:pPr>
    <w:r w:rsidRPr="003B13A7">
      <w:rPr>
        <w:rFonts w:ascii="ＭＳ 明朝" w:hAnsi="ＭＳ 明朝" w:hint="eastAsia"/>
        <w:sz w:val="20"/>
        <w:szCs w:val="20"/>
      </w:rPr>
      <w:t>〒036-8551　弘前市大字上白銀町1-1</w:t>
    </w:r>
  </w:p>
  <w:p w:rsidR="003B13A7" w:rsidRPr="003B13A7" w:rsidRDefault="003B13A7" w:rsidP="003B13A7">
    <w:pPr>
      <w:pStyle w:val="a3"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ind w:rightChars="3000" w:right="6300"/>
      <w:rPr>
        <w:rFonts w:ascii="ＭＳ 明朝" w:hAnsi="ＭＳ 明朝" w:hint="eastAsia"/>
        <w:sz w:val="20"/>
        <w:szCs w:val="20"/>
      </w:rPr>
    </w:pPr>
    <w:r w:rsidRPr="003B13A7">
      <w:rPr>
        <w:rFonts w:ascii="ＭＳ 明朝" w:hAnsi="ＭＳ 明朝" w:hint="eastAsia"/>
        <w:sz w:val="20"/>
        <w:szCs w:val="20"/>
      </w:rPr>
      <w:t>弘前市企画部企画課　地域振興担当</w:t>
    </w:r>
  </w:p>
  <w:p w:rsidR="003B13A7" w:rsidRPr="003B13A7" w:rsidRDefault="003B13A7" w:rsidP="003B13A7">
    <w:pPr>
      <w:pStyle w:val="a3"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ind w:rightChars="3000" w:right="6300"/>
      <w:rPr>
        <w:rFonts w:ascii="ＭＳ 明朝" w:hAnsi="ＭＳ 明朝" w:hint="eastAsia"/>
        <w:sz w:val="20"/>
        <w:szCs w:val="20"/>
      </w:rPr>
    </w:pPr>
    <w:r w:rsidRPr="003B13A7">
      <w:rPr>
        <w:rFonts w:ascii="ＭＳ 明朝" w:hAnsi="ＭＳ 明朝" w:hint="eastAsia"/>
        <w:sz w:val="20"/>
        <w:szCs w:val="20"/>
      </w:rPr>
      <w:t>TEL:0172-26-6348　FAX:0172-35-7956</w:t>
    </w:r>
  </w:p>
  <w:p w:rsidR="003B13A7" w:rsidRPr="003B13A7" w:rsidRDefault="003B13A7" w:rsidP="003B13A7">
    <w:pPr>
      <w:pStyle w:val="a3"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ind w:rightChars="3000" w:right="6300"/>
      <w:rPr>
        <w:rFonts w:ascii="ＭＳ 明朝" w:hAnsi="ＭＳ 明朝"/>
      </w:rPr>
    </w:pPr>
    <w:r w:rsidRPr="003B13A7">
      <w:rPr>
        <w:rFonts w:ascii="ＭＳ 明朝" w:hAnsi="ＭＳ 明朝"/>
        <w:sz w:val="20"/>
        <w:szCs w:val="20"/>
      </w:rPr>
      <w:t>E-mail: kikaku@city.hirosaki.lg.jp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CF7"/>
    <w:rsid w:val="000912DD"/>
    <w:rsid w:val="000A3B8B"/>
    <w:rsid w:val="000B18FD"/>
    <w:rsid w:val="000F4E46"/>
    <w:rsid w:val="00141A4A"/>
    <w:rsid w:val="00151EB1"/>
    <w:rsid w:val="001568D8"/>
    <w:rsid w:val="00157EC8"/>
    <w:rsid w:val="001666E7"/>
    <w:rsid w:val="00171719"/>
    <w:rsid w:val="001D260E"/>
    <w:rsid w:val="001D6471"/>
    <w:rsid w:val="00292141"/>
    <w:rsid w:val="0029417A"/>
    <w:rsid w:val="002D1A92"/>
    <w:rsid w:val="00331710"/>
    <w:rsid w:val="00371405"/>
    <w:rsid w:val="00381236"/>
    <w:rsid w:val="003B13A7"/>
    <w:rsid w:val="003D3FDC"/>
    <w:rsid w:val="003E71F6"/>
    <w:rsid w:val="003F1BCC"/>
    <w:rsid w:val="004D5E2A"/>
    <w:rsid w:val="00533466"/>
    <w:rsid w:val="00541309"/>
    <w:rsid w:val="005437D6"/>
    <w:rsid w:val="00585CB0"/>
    <w:rsid w:val="005950FE"/>
    <w:rsid w:val="005D7ED1"/>
    <w:rsid w:val="0062611F"/>
    <w:rsid w:val="00651AC5"/>
    <w:rsid w:val="00695B3B"/>
    <w:rsid w:val="006A2160"/>
    <w:rsid w:val="007C1529"/>
    <w:rsid w:val="0080745B"/>
    <w:rsid w:val="00807E30"/>
    <w:rsid w:val="00857F23"/>
    <w:rsid w:val="008E7135"/>
    <w:rsid w:val="008F2F8C"/>
    <w:rsid w:val="00920D56"/>
    <w:rsid w:val="00940FA5"/>
    <w:rsid w:val="00957ED0"/>
    <w:rsid w:val="00963F54"/>
    <w:rsid w:val="0098256E"/>
    <w:rsid w:val="009825D3"/>
    <w:rsid w:val="009846EE"/>
    <w:rsid w:val="009A3FC2"/>
    <w:rsid w:val="009C033B"/>
    <w:rsid w:val="009E6E5F"/>
    <w:rsid w:val="00A14593"/>
    <w:rsid w:val="00A60B93"/>
    <w:rsid w:val="00AA23C2"/>
    <w:rsid w:val="00AA6248"/>
    <w:rsid w:val="00AB4665"/>
    <w:rsid w:val="00AE07FD"/>
    <w:rsid w:val="00AF1FD5"/>
    <w:rsid w:val="00B04ABA"/>
    <w:rsid w:val="00B55DB0"/>
    <w:rsid w:val="00B81CF7"/>
    <w:rsid w:val="00C13EA4"/>
    <w:rsid w:val="00C36166"/>
    <w:rsid w:val="00C737A0"/>
    <w:rsid w:val="00C909B0"/>
    <w:rsid w:val="00CB5A94"/>
    <w:rsid w:val="00DC3576"/>
    <w:rsid w:val="00DE4C19"/>
    <w:rsid w:val="00E31637"/>
    <w:rsid w:val="00E46A91"/>
    <w:rsid w:val="00EB3028"/>
    <w:rsid w:val="00F33A7A"/>
    <w:rsid w:val="00F46E7F"/>
    <w:rsid w:val="00F878A2"/>
    <w:rsid w:val="00F95D9A"/>
    <w:rsid w:val="00FB085D"/>
    <w:rsid w:val="00FD0E19"/>
    <w:rsid w:val="00FD2CF5"/>
    <w:rsid w:val="00FE4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E9F3625"/>
  <w15:chartTrackingRefBased/>
  <w15:docId w15:val="{48C91C6F-456A-4B96-B8A6-245C3BD2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21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92141"/>
  </w:style>
  <w:style w:type="paragraph" w:styleId="a5">
    <w:name w:val="footer"/>
    <w:basedOn w:val="a"/>
    <w:link w:val="a6"/>
    <w:uiPriority w:val="99"/>
    <w:unhideWhenUsed/>
    <w:rsid w:val="002921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92141"/>
  </w:style>
  <w:style w:type="table" w:styleId="a7">
    <w:name w:val="Table Grid"/>
    <w:basedOn w:val="a1"/>
    <w:uiPriority w:val="59"/>
    <w:rsid w:val="002921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8F2F8C"/>
    <w:rPr>
      <w:color w:val="0563C1"/>
      <w:u w:val="single"/>
    </w:rPr>
  </w:style>
  <w:style w:type="character" w:styleId="a9">
    <w:name w:val="Unresolved Mention"/>
    <w:uiPriority w:val="99"/>
    <w:semiHidden/>
    <w:unhideWhenUsed/>
    <w:rsid w:val="008F2F8C"/>
    <w:rPr>
      <w:color w:val="808080"/>
      <w:shd w:val="clear" w:color="auto" w:fill="E6E6E6"/>
    </w:rPr>
  </w:style>
  <w:style w:type="paragraph" w:styleId="aa">
    <w:name w:val="Balloon Text"/>
    <w:basedOn w:val="a"/>
    <w:link w:val="ab"/>
    <w:uiPriority w:val="99"/>
    <w:semiHidden/>
    <w:unhideWhenUsed/>
    <w:rsid w:val="00371405"/>
    <w:rPr>
      <w:rFonts w:ascii="游ゴシック Light" w:eastAsia="游ゴシック Light" w:hAnsi="游ゴシック Light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371405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12%20H23&#24344;&#21069;&#22287;&#22495;&#23450;&#20303;&#33258;&#31435;&#22287;\&#12499;&#12472;&#12519;&#12531;&#25031;&#35527;&#20250;&#38283;&#20652;&#38306;&#20418;\&#20844;&#21215;&#38306;&#20418;\&#12499;&#12472;&#12519;&#12531;&#25031;&#35527;&#20250;&#24540;&#21215;&#29992;&#32025;(Word&#29256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13DE2-2EB7-4FE2-A060-5910FDEC3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ビジョン懇談会応募用紙(Word版）.dot</Template>
  <TotalTime>9</TotalTime>
  <Pages>1</Pages>
  <Words>65</Words>
  <Characters>374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2019-06-17T01:27:00Z</cp:lastPrinted>
  <dcterms:created xsi:type="dcterms:W3CDTF">2019-06-17T08:25:00Z</dcterms:created>
  <dcterms:modified xsi:type="dcterms:W3CDTF">2021-04-13T06:32:00Z</dcterms:modified>
</cp:coreProperties>
</file>